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65" w:rsidRDefault="00C83765" w:rsidP="00C83765">
      <w:pPr>
        <w:tabs>
          <w:tab w:val="left" w:pos="48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EFCF56F" wp14:editId="1960694F">
            <wp:simplePos x="0" y="0"/>
            <wp:positionH relativeFrom="column">
              <wp:posOffset>-15875</wp:posOffset>
            </wp:positionH>
            <wp:positionV relativeFrom="paragraph">
              <wp:posOffset>-489585</wp:posOffset>
            </wp:positionV>
            <wp:extent cx="1026160" cy="1543685"/>
            <wp:effectExtent l="0" t="0" r="2540" b="0"/>
            <wp:wrapTight wrapText="bothSides">
              <wp:wrapPolygon edited="0">
                <wp:start x="0" y="0"/>
                <wp:lineTo x="0" y="21325"/>
                <wp:lineTo x="21252" y="21325"/>
                <wp:lineTo x="21252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74-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3C76CA" wp14:editId="57A5CED7">
            <wp:simplePos x="0" y="0"/>
            <wp:positionH relativeFrom="column">
              <wp:posOffset>1059815</wp:posOffset>
            </wp:positionH>
            <wp:positionV relativeFrom="paragraph">
              <wp:posOffset>-489585</wp:posOffset>
            </wp:positionV>
            <wp:extent cx="1803400" cy="1197610"/>
            <wp:effectExtent l="0" t="0" r="6350" b="2540"/>
            <wp:wrapTight wrapText="bothSides">
              <wp:wrapPolygon edited="0">
                <wp:start x="0" y="0"/>
                <wp:lineTo x="0" y="21302"/>
                <wp:lineTo x="21448" y="21302"/>
                <wp:lineTo x="2144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8A0E79">
        <w:tab/>
      </w:r>
      <w:r w:rsidR="000F7E82">
        <w:br/>
      </w:r>
      <w:r w:rsidR="000F7E82">
        <w:br/>
      </w:r>
    </w:p>
    <w:p w:rsidR="00C83765" w:rsidRPr="00C53C8A" w:rsidRDefault="00C53C8A" w:rsidP="00C83765">
      <w:pPr>
        <w:tabs>
          <w:tab w:val="left" w:pos="4820"/>
        </w:tabs>
        <w:rPr>
          <w:sz w:val="18"/>
          <w:szCs w:val="18"/>
        </w:rPr>
      </w:pPr>
      <w:r>
        <w:br/>
      </w:r>
      <w:proofErr w:type="spellStart"/>
      <w:r w:rsidRPr="00C53C8A">
        <w:rPr>
          <w:sz w:val="18"/>
          <w:szCs w:val="18"/>
        </w:rPr>
        <w:t>Eternithoker</w:t>
      </w:r>
      <w:proofErr w:type="spellEnd"/>
      <w:r w:rsidRPr="00C53C8A">
        <w:rPr>
          <w:sz w:val="18"/>
          <w:szCs w:val="18"/>
        </w:rPr>
        <w:t xml:space="preserve"> und Eternitvogelhaus</w:t>
      </w:r>
      <w:r>
        <w:rPr>
          <w:sz w:val="18"/>
          <w:szCs w:val="18"/>
        </w:rPr>
        <w:t xml:space="preserve"> in Ihrem neuen Garten</w:t>
      </w:r>
    </w:p>
    <w:p w:rsidR="006F3CFD" w:rsidRDefault="006F3CFD" w:rsidP="00C53C8A">
      <w:pPr>
        <w:tabs>
          <w:tab w:val="left" w:pos="851"/>
          <w:tab w:val="left" w:pos="4820"/>
          <w:tab w:val="left" w:pos="8647"/>
        </w:tabs>
        <w:rPr>
          <w:b/>
          <w:sz w:val="36"/>
          <w:szCs w:val="36"/>
        </w:rPr>
      </w:pPr>
    </w:p>
    <w:p w:rsidR="00C83765" w:rsidRDefault="00C83765" w:rsidP="00C53C8A">
      <w:pPr>
        <w:tabs>
          <w:tab w:val="left" w:pos="851"/>
          <w:tab w:val="left" w:pos="4820"/>
          <w:tab w:val="left" w:pos="8647"/>
        </w:tabs>
      </w:pPr>
      <w:r w:rsidRPr="00612B33">
        <w:rPr>
          <w:b/>
          <w:sz w:val="36"/>
          <w:szCs w:val="36"/>
        </w:rPr>
        <w:t>Allgemeine Information zur Bauland</w:t>
      </w:r>
      <w:r w:rsidR="00C53C8A">
        <w:rPr>
          <w:b/>
          <w:sz w:val="36"/>
          <w:szCs w:val="36"/>
        </w:rPr>
        <w:t>- Immobilien</w:t>
      </w:r>
      <w:r w:rsidRPr="00612B33">
        <w:rPr>
          <w:b/>
          <w:sz w:val="36"/>
          <w:szCs w:val="36"/>
        </w:rPr>
        <w:t>suche</w:t>
      </w:r>
      <w:r>
        <w:br/>
      </w:r>
      <w:r>
        <w:br/>
      </w:r>
      <w:r w:rsidRPr="00C53C8A">
        <w:rPr>
          <w:color w:val="0000FF"/>
          <w:sz w:val="32"/>
          <w:szCs w:val="32"/>
        </w:rPr>
        <w:t>Der einfache Bauland-Service, bzw. die Such-Unterstützung</w:t>
      </w:r>
      <w:r w:rsidRPr="00C53C8A">
        <w:rPr>
          <w:color w:val="0000FF"/>
          <w:sz w:val="32"/>
          <w:szCs w:val="32"/>
        </w:rPr>
        <w:br/>
      </w:r>
      <w:r w:rsidRPr="00C53C8A">
        <w:rPr>
          <w:color w:val="0000FF"/>
          <w:sz w:val="32"/>
          <w:szCs w:val="32"/>
        </w:rPr>
        <w:br/>
      </w:r>
      <w:r>
        <w:t xml:space="preserve">Eine einfache Suchunterstützung (Recherchen im Internet mit div. Suchaufträgen) unsererseits ist für </w:t>
      </w:r>
      <w:r>
        <w:br/>
        <w:t>Sie kostenlos</w:t>
      </w:r>
      <w:r w:rsidR="00467F7E">
        <w:t>, d. h. wenn Sie mit uns bauen</w:t>
      </w:r>
      <w:r>
        <w:t>.</w:t>
      </w:r>
      <w:r>
        <w:br/>
      </w:r>
      <w:r>
        <w:br/>
      </w:r>
      <w:r w:rsidRPr="00C53C8A">
        <w:rPr>
          <w:color w:val="0000CC"/>
          <w:sz w:val="32"/>
          <w:szCs w:val="32"/>
        </w:rPr>
        <w:t>Der Such-Auftrag für die rasche Findung</w:t>
      </w:r>
      <w:r w:rsidRPr="00C53C8A">
        <w:rPr>
          <w:color w:val="0000CC"/>
          <w:sz w:val="32"/>
          <w:szCs w:val="32"/>
        </w:rPr>
        <w:br/>
      </w:r>
      <w:r>
        <w:br/>
        <w:t xml:space="preserve">Wünschen Sie eine rasche- und intensive Suche von unserer Seite? Dann werden wir für Sie professionell auf allen Ebenen tätig, - um so rasch als möglich das ideale Baugrundstück </w:t>
      </w:r>
      <w:r w:rsidR="006B0BB9">
        <w:t>o</w:t>
      </w:r>
      <w:r>
        <w:t xml:space="preserve">der </w:t>
      </w:r>
      <w:r w:rsidR="00C53C8A">
        <w:t xml:space="preserve">die passende </w:t>
      </w:r>
      <w:r>
        <w:t xml:space="preserve">Liegenschaft für Sie zu finden. </w:t>
      </w:r>
      <w:r w:rsidR="006B0BB9">
        <w:br/>
      </w:r>
      <w:r w:rsidR="006B0BB9">
        <w:br/>
        <w:t xml:space="preserve">Hier ist der Aufwand für uns ein Vielfaches und wir brauchen dafür einen schriftlichen Auftrag. Wir legen Ihnen einen </w:t>
      </w:r>
      <w:proofErr w:type="spellStart"/>
      <w:r w:rsidR="006B0BB9">
        <w:t>Aktivitätenplan</w:t>
      </w:r>
      <w:proofErr w:type="spellEnd"/>
      <w:r w:rsidR="006B0BB9">
        <w:t xml:space="preserve"> vor, in dem Sie unser </w:t>
      </w:r>
      <w:r w:rsidR="00612B33">
        <w:t>erfolgsbringendes</w:t>
      </w:r>
      <w:r w:rsidR="006B0BB9">
        <w:t xml:space="preserve"> Vorgehen transparent </w:t>
      </w:r>
      <w:r w:rsidR="006B0BB9">
        <w:br/>
        <w:t xml:space="preserve">nachvollziehen können. </w:t>
      </w:r>
      <w:r w:rsidR="006B0BB9">
        <w:br/>
      </w:r>
      <w:r w:rsidR="006B0BB9">
        <w:br/>
        <w:t>Bitte wählen Sie beim Auftrag Ihre bevorzugte Möglichkeit aus:</w:t>
      </w:r>
      <w:r w:rsidR="00C53C8A">
        <w:br/>
      </w:r>
      <w:r w:rsidR="006B0BB9">
        <w:br/>
      </w:r>
      <w:r w:rsidR="00C53C8A">
        <w:t>a</w:t>
      </w:r>
      <w:r w:rsidR="006B0BB9">
        <w:t>)</w:t>
      </w:r>
      <w:r w:rsidR="006B0BB9">
        <w:tab/>
        <w:t>Der Exklusivvertrag mit Erfolgsprovision (5 % des Kaufpreises)</w:t>
      </w:r>
      <w:r w:rsidR="006B0BB9">
        <w:br/>
      </w:r>
      <w:r w:rsidR="00C53C8A">
        <w:t>b</w:t>
      </w:r>
      <w:r w:rsidR="00612B33">
        <w:t>)</w:t>
      </w:r>
      <w:r w:rsidR="00612B33">
        <w:tab/>
        <w:t>Pauschalpreis CHF 5.000</w:t>
      </w:r>
      <w:proofErr w:type="gramStart"/>
      <w:r w:rsidR="00612B33">
        <w:t>.—</w:t>
      </w:r>
      <w:proofErr w:type="gramEnd"/>
      <w:r w:rsidR="00612B33">
        <w:t>exkl. Aller Werbe- und Marketingaufwendungen</w:t>
      </w:r>
      <w:r w:rsidR="00612B33">
        <w:br/>
        <w:t xml:space="preserve"> </w:t>
      </w:r>
      <w:r w:rsidR="00612B33">
        <w:tab/>
        <w:t>(diese werden mit Ihnen abgesprochen und von Ihnen direkt bezahlt)</w:t>
      </w:r>
      <w:r w:rsidR="00612B33">
        <w:br/>
      </w:r>
      <w:r w:rsidR="00612B33">
        <w:br/>
        <w:t>Interessiert, das bestmögliche Bauland/Immobilie zu finden?</w:t>
      </w:r>
      <w:r w:rsidR="00612B33">
        <w:br/>
      </w:r>
      <w:r w:rsidR="00612B33">
        <w:br/>
      </w:r>
      <w:r w:rsidR="00C53C8A">
        <w:t>a)</w:t>
      </w:r>
      <w:r w:rsidR="00612B33">
        <w:tab/>
        <w:t>Such-Unterstützung kostenlos</w:t>
      </w:r>
      <w:r w:rsidR="00C53C8A">
        <w:t xml:space="preserve"> </w:t>
      </w:r>
      <w:r w:rsidR="00C53C8A">
        <w:tab/>
      </w:r>
      <w:r w:rsidR="00C53C8A">
        <w:tab/>
      </w:r>
      <w:sdt>
        <w:sdtPr>
          <w:id w:val="-1832971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3C8A">
            <w:rPr>
              <w:rFonts w:ascii="MS Gothic" w:eastAsia="MS Gothic" w:hAnsi="MS Gothic" w:hint="eastAsia"/>
            </w:rPr>
            <w:t>☐</w:t>
          </w:r>
        </w:sdtContent>
      </w:sdt>
      <w:r w:rsidR="00612B33">
        <w:br/>
      </w:r>
      <w:r w:rsidR="00C53C8A">
        <w:t>b) bis c)</w:t>
      </w:r>
      <w:r w:rsidR="00612B33">
        <w:tab/>
        <w:t xml:space="preserve">Suchauftrag für die schnelle Findung </w:t>
      </w:r>
      <w:r w:rsidR="00612B33">
        <w:tab/>
        <w:t>5 % vom Verkaufspreis</w:t>
      </w:r>
      <w:r w:rsidR="00C53C8A">
        <w:t xml:space="preserve">       </w:t>
      </w:r>
      <w:r w:rsidR="00C53C8A">
        <w:tab/>
      </w:r>
      <w:sdt>
        <w:sdtPr>
          <w:id w:val="-2104182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3C8A">
            <w:rPr>
              <w:rFonts w:ascii="MS Gothic" w:eastAsia="MS Gothic" w:hAnsi="MS Gothic" w:hint="eastAsia"/>
            </w:rPr>
            <w:t>☐</w:t>
          </w:r>
        </w:sdtContent>
      </w:sdt>
      <w:r w:rsidR="00C53C8A">
        <w:t xml:space="preserve">                                 </w:t>
      </w:r>
      <w:r w:rsidR="00612B33">
        <w:br/>
        <w:t xml:space="preserve"> </w:t>
      </w:r>
      <w:r w:rsidR="00612B33">
        <w:tab/>
      </w:r>
      <w:r w:rsidR="00612B33">
        <w:tab/>
        <w:t>Pauschalpreis CHF 5.000.—(siehe oben)</w:t>
      </w:r>
      <w:r w:rsidR="00C53C8A">
        <w:tab/>
      </w:r>
      <w:sdt>
        <w:sdtPr>
          <w:id w:val="1282769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3C8A">
            <w:rPr>
              <w:rFonts w:ascii="MS Gothic" w:eastAsia="MS Gothic" w:hAnsi="MS Gothic" w:hint="eastAsia"/>
            </w:rPr>
            <w:t>☐</w:t>
          </w:r>
        </w:sdtContent>
      </w:sdt>
      <w:r w:rsidR="00612B33">
        <w:br/>
      </w:r>
      <w:r w:rsidR="00612B33">
        <w:br/>
        <w:t>Bitte senden Sie uns das ausgefüllte Formular an immobilien@bauland-nw.ch</w:t>
      </w:r>
    </w:p>
    <w:p w:rsidR="002970E6" w:rsidRDefault="000F7E82" w:rsidP="00C83765">
      <w:pPr>
        <w:tabs>
          <w:tab w:val="left" w:pos="4820"/>
        </w:tabs>
      </w:pPr>
      <w:r>
        <w:lastRenderedPageBreak/>
        <w:tab/>
      </w:r>
    </w:p>
    <w:sectPr w:rsidR="002970E6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E87" w:rsidRDefault="00354E87" w:rsidP="00354E87">
      <w:pPr>
        <w:spacing w:after="0" w:line="240" w:lineRule="auto"/>
      </w:pPr>
      <w:r>
        <w:separator/>
      </w:r>
    </w:p>
  </w:endnote>
  <w:endnote w:type="continuationSeparator" w:id="0">
    <w:p w:rsidR="00354E87" w:rsidRDefault="00354E87" w:rsidP="00354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E87" w:rsidRDefault="00354E87" w:rsidP="00354E87">
    <w:pPr>
      <w:pStyle w:val="Fuzeile"/>
      <w:jc w:val="center"/>
    </w:pPr>
    <w:r>
      <w:rPr>
        <w:noProof/>
      </w:rPr>
      <w:drawing>
        <wp:inline distT="0" distB="0" distL="0" distR="0" wp14:anchorId="750610EE" wp14:editId="04C47319">
          <wp:extent cx="3570051" cy="1247906"/>
          <wp:effectExtent l="0" t="0" r="0" b="0"/>
          <wp:docPr id="2" name="Grafik 2" descr="C:\Users\Bieli\AppData\Local\Microsoft\Windows\Temporary Internet Files\Content.Outlook\LIG9Q5EE\VK_adress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eli\AppData\Local\Microsoft\Windows\Temporary Internet Files\Content.Outlook\LIG9Q5EE\VK_adress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247" cy="1249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E87" w:rsidRDefault="00354E87" w:rsidP="00354E87">
      <w:pPr>
        <w:spacing w:after="0" w:line="240" w:lineRule="auto"/>
      </w:pPr>
      <w:r>
        <w:separator/>
      </w:r>
    </w:p>
  </w:footnote>
  <w:footnote w:type="continuationSeparator" w:id="0">
    <w:p w:rsidR="00354E87" w:rsidRDefault="00354E87" w:rsidP="00354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E87" w:rsidRDefault="00354E87" w:rsidP="00354E87">
    <w:pPr>
      <w:pStyle w:val="Kopfzeile"/>
      <w:jc w:val="right"/>
    </w:pPr>
    <w:r>
      <w:rPr>
        <w:noProof/>
      </w:rPr>
      <w:drawing>
        <wp:inline distT="0" distB="0" distL="0" distR="0" wp14:anchorId="1BAB1608" wp14:editId="0D78F971">
          <wp:extent cx="2738347" cy="489122"/>
          <wp:effectExtent l="0" t="0" r="0" b="0"/>
          <wp:docPr id="1" name="Grafik 1" descr="C:\Users\Bieli\AppData\Local\Microsoft\Windows\Temporary Internet Files\Content.Outlook\LIG9Q5EE\VK_Kopf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eli\AppData\Local\Microsoft\Windows\Temporary Internet Files\Content.Outlook\LIG9Q5EE\VK_Kopf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2970" cy="489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E87"/>
    <w:rsid w:val="000710EC"/>
    <w:rsid w:val="000F7E82"/>
    <w:rsid w:val="0028343F"/>
    <w:rsid w:val="002970E6"/>
    <w:rsid w:val="002E0C6A"/>
    <w:rsid w:val="00345104"/>
    <w:rsid w:val="00354E87"/>
    <w:rsid w:val="00402AF7"/>
    <w:rsid w:val="00467F7E"/>
    <w:rsid w:val="004C4347"/>
    <w:rsid w:val="004E4DA3"/>
    <w:rsid w:val="005955A2"/>
    <w:rsid w:val="005E3B02"/>
    <w:rsid w:val="00612B33"/>
    <w:rsid w:val="00646921"/>
    <w:rsid w:val="006B0BB9"/>
    <w:rsid w:val="006E5CA6"/>
    <w:rsid w:val="006F18EE"/>
    <w:rsid w:val="006F3CFD"/>
    <w:rsid w:val="007C3DF6"/>
    <w:rsid w:val="008A0E79"/>
    <w:rsid w:val="00AA0517"/>
    <w:rsid w:val="00C53C8A"/>
    <w:rsid w:val="00C83765"/>
    <w:rsid w:val="00C854F8"/>
    <w:rsid w:val="00C86982"/>
    <w:rsid w:val="00CC4823"/>
    <w:rsid w:val="00E97EF6"/>
    <w:rsid w:val="00EB0731"/>
    <w:rsid w:val="00F9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4E87"/>
  </w:style>
  <w:style w:type="paragraph" w:styleId="Fuzeile">
    <w:name w:val="footer"/>
    <w:basedOn w:val="Standard"/>
    <w:link w:val="FuzeileZchn"/>
    <w:uiPriority w:val="99"/>
    <w:unhideWhenUsed/>
    <w:rsid w:val="0035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4E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4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4E87"/>
  </w:style>
  <w:style w:type="paragraph" w:styleId="Fuzeile">
    <w:name w:val="footer"/>
    <w:basedOn w:val="Standard"/>
    <w:link w:val="FuzeileZchn"/>
    <w:uiPriority w:val="99"/>
    <w:unhideWhenUsed/>
    <w:rsid w:val="0035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4E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4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0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D2E73-3409-4988-B51D-B6965948A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B23DB077.dotm</Template>
  <TotalTime>0</TotalTime>
  <Pages>2</Pages>
  <Words>195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Bieli</dc:creator>
  <cp:lastModifiedBy>Bieli</cp:lastModifiedBy>
  <cp:revision>2</cp:revision>
  <cp:lastPrinted>2014-11-07T14:35:00Z</cp:lastPrinted>
  <dcterms:created xsi:type="dcterms:W3CDTF">2016-11-28T13:11:00Z</dcterms:created>
  <dcterms:modified xsi:type="dcterms:W3CDTF">2016-11-28T13:11:00Z</dcterms:modified>
</cp:coreProperties>
</file>